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3098A" w14:textId="77777777" w:rsidR="007A7C3B" w:rsidRPr="007A7C3B" w:rsidRDefault="007A7C3B" w:rsidP="007A7C3B">
      <w:pPr>
        <w:spacing w:after="0" w:line="360" w:lineRule="auto"/>
        <w:jc w:val="center"/>
        <w:rPr>
          <w:sz w:val="26"/>
          <w:szCs w:val="26"/>
        </w:rPr>
      </w:pPr>
      <w:r w:rsidRPr="007A7C3B">
        <w:rPr>
          <w:noProof/>
          <w:sz w:val="26"/>
          <w:szCs w:val="26"/>
        </w:rPr>
        <w:drawing>
          <wp:inline distT="0" distB="0" distL="0" distR="0" wp14:anchorId="4B0F6BD9" wp14:editId="29A94444">
            <wp:extent cx="3943350" cy="913096"/>
            <wp:effectExtent l="0" t="0" r="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y of vlietwense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72" cy="9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AB8F" w14:textId="77777777" w:rsidR="007A7C3B" w:rsidRPr="007A7C3B" w:rsidRDefault="007A7C3B" w:rsidP="007A7C3B">
      <w:pPr>
        <w:spacing w:after="0" w:line="360" w:lineRule="auto"/>
        <w:rPr>
          <w:sz w:val="26"/>
          <w:szCs w:val="26"/>
        </w:rPr>
      </w:pPr>
    </w:p>
    <w:p w14:paraId="582F37CF" w14:textId="77777777" w:rsidR="007A7C3B" w:rsidRDefault="007A7C3B" w:rsidP="007A7C3B">
      <w:pPr>
        <w:spacing w:after="0" w:line="360" w:lineRule="auto"/>
        <w:rPr>
          <w:b/>
          <w:sz w:val="26"/>
          <w:szCs w:val="26"/>
        </w:rPr>
      </w:pPr>
      <w:r w:rsidRPr="007A7C3B">
        <w:rPr>
          <w:b/>
          <w:sz w:val="26"/>
          <w:szCs w:val="26"/>
        </w:rPr>
        <w:t>Declaratieformulier:</w:t>
      </w:r>
    </w:p>
    <w:p w14:paraId="267CD625" w14:textId="77777777" w:rsidR="007A7C3B" w:rsidRPr="007A7C3B" w:rsidRDefault="007A7C3B" w:rsidP="007A7C3B">
      <w:pPr>
        <w:spacing w:after="0" w:line="360" w:lineRule="auto"/>
        <w:rPr>
          <w:b/>
          <w:sz w:val="26"/>
          <w:szCs w:val="26"/>
        </w:rPr>
      </w:pPr>
    </w:p>
    <w:p w14:paraId="1E30186B" w14:textId="307B84BB" w:rsidR="00806FF3" w:rsidRPr="007A7C3B" w:rsidRDefault="007A7C3B" w:rsidP="007A7C3B">
      <w:pPr>
        <w:spacing w:after="0" w:line="360" w:lineRule="auto"/>
        <w:rPr>
          <w:sz w:val="26"/>
          <w:szCs w:val="26"/>
          <w:lang w:bidi="nl-NL"/>
        </w:rPr>
      </w:pPr>
      <w:r w:rsidRPr="007A7C3B">
        <w:rPr>
          <w:sz w:val="26"/>
          <w:szCs w:val="26"/>
        </w:rPr>
        <w:t xml:space="preserve">Vul onderstaand declaratieformulier volledig in en e-mail het declaratieformulier met bijbehorende bonnetjes en betaalbewijzen naar de </w:t>
      </w:r>
      <w:r>
        <w:rPr>
          <w:sz w:val="26"/>
          <w:szCs w:val="26"/>
        </w:rPr>
        <w:t>G</w:t>
      </w:r>
      <w:r w:rsidRPr="007A7C3B">
        <w:rPr>
          <w:sz w:val="26"/>
          <w:szCs w:val="26"/>
        </w:rPr>
        <w:t xml:space="preserve">emeente Leidschendam-Voorburg via </w:t>
      </w:r>
      <w:hyperlink r:id="rId12" w:history="1">
        <w:r w:rsidR="004357F1" w:rsidRPr="001639E3">
          <w:rPr>
            <w:rStyle w:val="Hyperlink"/>
            <w:sz w:val="26"/>
            <w:szCs w:val="26"/>
          </w:rPr>
          <w:t>wijknieuws@leidschendam-voorburg.nl</w:t>
        </w:r>
      </w:hyperlink>
      <w:r w:rsidRPr="007A7C3B">
        <w:rPr>
          <w:sz w:val="26"/>
          <w:szCs w:val="26"/>
        </w:rPr>
        <w:t>.</w:t>
      </w:r>
      <w:r w:rsidR="005D6CC7" w:rsidRPr="007A7C3B">
        <w:rPr>
          <w:sz w:val="26"/>
          <w:szCs w:val="26"/>
          <w:lang w:bidi="nl-NL"/>
        </w:rPr>
        <w:t xml:space="preserve"> </w:t>
      </w:r>
      <w:r>
        <w:rPr>
          <w:sz w:val="26"/>
          <w:szCs w:val="26"/>
          <w:lang w:bidi="nl-NL"/>
        </w:rPr>
        <w:t>De Gemeente neemt de declaratie dan verder in behandeling en verzorgt de uitvoering van de betaling.</w:t>
      </w:r>
    </w:p>
    <w:p w14:paraId="36258595" w14:textId="77777777" w:rsidR="007A7C3B" w:rsidRPr="007A7C3B" w:rsidRDefault="007A7C3B" w:rsidP="007A7C3B">
      <w:pPr>
        <w:spacing w:after="0" w:line="360" w:lineRule="auto"/>
        <w:rPr>
          <w:sz w:val="26"/>
          <w:szCs w:val="26"/>
        </w:rPr>
      </w:pPr>
    </w:p>
    <w:p w14:paraId="58826E42" w14:textId="77777777" w:rsidR="007A7C3B" w:rsidRDefault="007A7C3B" w:rsidP="007A7C3B">
      <w:pPr>
        <w:spacing w:after="0" w:line="360" w:lineRule="auto"/>
        <w:rPr>
          <w:b/>
          <w:sz w:val="26"/>
          <w:szCs w:val="26"/>
        </w:rPr>
      </w:pPr>
      <w:r w:rsidRPr="007A7C3B">
        <w:rPr>
          <w:b/>
          <w:sz w:val="26"/>
          <w:szCs w:val="26"/>
        </w:rPr>
        <w:t>Declaratiegegevens:</w:t>
      </w:r>
    </w:p>
    <w:p w14:paraId="1ECCBE9C" w14:textId="77777777" w:rsidR="007A7C3B" w:rsidRPr="007A7C3B" w:rsidRDefault="007A7C3B" w:rsidP="007A7C3B">
      <w:pPr>
        <w:spacing w:after="0" w:line="360" w:lineRule="auto"/>
        <w:rPr>
          <w:b/>
          <w:sz w:val="26"/>
          <w:szCs w:val="26"/>
        </w:rPr>
      </w:pPr>
    </w:p>
    <w:tbl>
      <w:tblPr>
        <w:tblStyle w:val="Tabelraster"/>
        <w:tblW w:w="5000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7A7C3B" w14:paraId="38D823E2" w14:textId="77777777" w:rsidTr="004F28A6">
        <w:tc>
          <w:tcPr>
            <w:tcW w:w="1963" w:type="pct"/>
            <w:vAlign w:val="bottom"/>
          </w:tcPr>
          <w:p w14:paraId="2FB917FA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>Naam initiatief</w:t>
            </w:r>
          </w:p>
        </w:tc>
        <w:sdt>
          <w:sdtPr>
            <w:rPr>
              <w:sz w:val="26"/>
              <w:szCs w:val="26"/>
            </w:rPr>
            <w:id w:val="1982344038"/>
            <w:placeholder>
              <w:docPart w:val="E0B99C2CDE104A829164A7D9FFD02D3B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3037" w:type="pct"/>
                <w:vAlign w:val="bottom"/>
              </w:tcPr>
              <w:p w14:paraId="6AD9993A" w14:textId="4500E5D9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  <w:bookmarkEnd w:id="0" w:displacedByCustomXml="next"/>
          </w:sdtContent>
        </w:sdt>
      </w:tr>
      <w:tr w:rsidR="007A7C3B" w:rsidRPr="007A7C3B" w14:paraId="332B7DE6" w14:textId="77777777" w:rsidTr="004F28A6">
        <w:tc>
          <w:tcPr>
            <w:tcW w:w="1963" w:type="pct"/>
            <w:vAlign w:val="bottom"/>
          </w:tcPr>
          <w:p w14:paraId="56E55876" w14:textId="33897196" w:rsidR="007A7C3B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 xml:space="preserve">Datum </w:t>
            </w:r>
            <w:r w:rsidR="00B80F3C">
              <w:rPr>
                <w:sz w:val="26"/>
                <w:szCs w:val="26"/>
              </w:rPr>
              <w:t>aanvraag Vlietwensen</w:t>
            </w:r>
            <w:r w:rsidRPr="007A7C3B">
              <w:rPr>
                <w:sz w:val="26"/>
                <w:szCs w:val="26"/>
              </w:rPr>
              <w:t xml:space="preserve"> </w:t>
            </w:r>
          </w:p>
        </w:tc>
        <w:sdt>
          <w:sdtPr>
            <w:rPr>
              <w:sz w:val="26"/>
              <w:szCs w:val="26"/>
            </w:rPr>
            <w:id w:val="-2013364414"/>
            <w:placeholder>
              <w:docPart w:val="209073DB4D254B81BEDF4C8B633DFD8B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037" w:type="pct"/>
                <w:vAlign w:val="bottom"/>
              </w:tcPr>
              <w:p w14:paraId="377F8C05" w14:textId="3A3CA188" w:rsidR="007A7C3B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650259" w:rsidRPr="007A7C3B" w14:paraId="0E343E30" w14:textId="77777777" w:rsidTr="004F28A6">
        <w:tc>
          <w:tcPr>
            <w:tcW w:w="1963" w:type="pct"/>
            <w:vAlign w:val="bottom"/>
          </w:tcPr>
          <w:p w14:paraId="2689B17B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>Declarant</w:t>
            </w:r>
          </w:p>
        </w:tc>
        <w:sdt>
          <w:sdtPr>
            <w:rPr>
              <w:sz w:val="26"/>
              <w:szCs w:val="26"/>
            </w:rPr>
            <w:id w:val="1444811922"/>
            <w:placeholder>
              <w:docPart w:val="73F69F77B68C49FABFEF67F7DCBA7643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0B6A75C2" w14:textId="2F217C5B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A7C3B" w14:paraId="5DDC96A4" w14:textId="77777777" w:rsidTr="004F28A6">
        <w:tc>
          <w:tcPr>
            <w:tcW w:w="1963" w:type="pct"/>
            <w:vAlign w:val="bottom"/>
          </w:tcPr>
          <w:p w14:paraId="05427F73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>Adres</w:t>
            </w:r>
          </w:p>
        </w:tc>
        <w:sdt>
          <w:sdtPr>
            <w:rPr>
              <w:sz w:val="26"/>
              <w:szCs w:val="26"/>
            </w:rPr>
            <w:id w:val="1469016977"/>
            <w:placeholder>
              <w:docPart w:val="8D1F002D3E0A480CB9CB88062F4B7350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6320013E" w14:textId="7E03556D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A7C3B" w14:paraId="14DC6415" w14:textId="77777777" w:rsidTr="004F28A6">
        <w:tc>
          <w:tcPr>
            <w:tcW w:w="1963" w:type="pct"/>
            <w:vAlign w:val="bottom"/>
          </w:tcPr>
          <w:p w14:paraId="728BF9BA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 xml:space="preserve">Postcode &amp; woonplaats </w:t>
            </w:r>
          </w:p>
        </w:tc>
        <w:sdt>
          <w:sdtPr>
            <w:rPr>
              <w:sz w:val="26"/>
              <w:szCs w:val="26"/>
            </w:rPr>
            <w:id w:val="1143158051"/>
            <w:placeholder>
              <w:docPart w:val="AAEEB622DA25434BB60EA2C740596ADC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7EF840D7" w14:textId="5F774363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A7C3B" w14:paraId="4D602049" w14:textId="77777777" w:rsidTr="004F28A6">
        <w:sdt>
          <w:sdtPr>
            <w:rPr>
              <w:sz w:val="26"/>
              <w:szCs w:val="26"/>
            </w:rPr>
            <w:id w:val="-919250154"/>
            <w:placeholder>
              <w:docPart w:val="D19D13458CC447E7B9C4FB6C1A0E4D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vAlign w:val="bottom"/>
              </w:tcPr>
              <w:p w14:paraId="65F8235D" w14:textId="77777777" w:rsidR="00650259" w:rsidRPr="007A7C3B" w:rsidRDefault="005D6CC7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7A7C3B">
                  <w:rPr>
                    <w:sz w:val="26"/>
                    <w:szCs w:val="26"/>
                    <w:lang w:bidi="nl-NL"/>
                  </w:rPr>
                  <w:t>Telefoon</w:t>
                </w:r>
              </w:p>
            </w:tc>
          </w:sdtContent>
        </w:sdt>
        <w:sdt>
          <w:sdtPr>
            <w:rPr>
              <w:sz w:val="26"/>
              <w:szCs w:val="26"/>
            </w:rPr>
            <w:id w:val="608933809"/>
            <w:placeholder>
              <w:docPart w:val="47812F263DE24D77A996596651339BB4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7B71874A" w14:textId="62D14A6A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A7C3B" w14:paraId="32EFFB34" w14:textId="77777777" w:rsidTr="004F28A6">
        <w:sdt>
          <w:sdtPr>
            <w:rPr>
              <w:sz w:val="26"/>
              <w:szCs w:val="26"/>
            </w:rPr>
            <w:id w:val="-322891068"/>
            <w:placeholder>
              <w:docPart w:val="8DA5CAB5611A4012910238607ABD08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vAlign w:val="bottom"/>
              </w:tcPr>
              <w:p w14:paraId="7BC37AD7" w14:textId="77777777" w:rsidR="00650259" w:rsidRPr="007A7C3B" w:rsidRDefault="005D6CC7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7A7C3B">
                  <w:rPr>
                    <w:sz w:val="26"/>
                    <w:szCs w:val="26"/>
                    <w:lang w:bidi="nl-NL"/>
                  </w:rPr>
                  <w:t>E-mail</w:t>
                </w:r>
              </w:p>
            </w:tc>
          </w:sdtContent>
        </w:sdt>
        <w:sdt>
          <w:sdtPr>
            <w:rPr>
              <w:sz w:val="26"/>
              <w:szCs w:val="26"/>
            </w:rPr>
            <w:id w:val="-211270137"/>
            <w:placeholder>
              <w:docPart w:val="7BBD11D4722946A9B4C117443250A128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154C80A5" w14:textId="6EFF7D6D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A7C3B" w14:paraId="58631BFF" w14:textId="77777777" w:rsidTr="004F28A6">
        <w:tc>
          <w:tcPr>
            <w:tcW w:w="1963" w:type="pct"/>
            <w:vAlign w:val="bottom"/>
          </w:tcPr>
          <w:p w14:paraId="3B84DBBF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r w:rsidRPr="007A7C3B">
              <w:rPr>
                <w:sz w:val="26"/>
                <w:szCs w:val="26"/>
              </w:rPr>
              <w:t>IBAN</w:t>
            </w:r>
          </w:p>
        </w:tc>
        <w:sdt>
          <w:sdtPr>
            <w:rPr>
              <w:sz w:val="26"/>
              <w:szCs w:val="26"/>
            </w:rPr>
            <w:id w:val="-1541966855"/>
            <w:placeholder>
              <w:docPart w:val="2BE2488E17504809A26F026599521981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72EF10C4" w14:textId="3384DDF5" w:rsidR="00650259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28A6" w:rsidRPr="007A7C3B" w14:paraId="707B1E07" w14:textId="77777777" w:rsidTr="004F28A6">
        <w:tc>
          <w:tcPr>
            <w:tcW w:w="1963" w:type="pct"/>
            <w:vAlign w:val="bottom"/>
          </w:tcPr>
          <w:p w14:paraId="6FD497BA" w14:textId="68A79A26" w:rsidR="004F28A6" w:rsidRPr="007A7C3B" w:rsidRDefault="004F28A6" w:rsidP="007A7C3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Bedrag</w:t>
            </w:r>
          </w:p>
        </w:tc>
        <w:sdt>
          <w:sdtPr>
            <w:rPr>
              <w:sz w:val="26"/>
              <w:szCs w:val="26"/>
            </w:rPr>
            <w:id w:val="859394359"/>
            <w:placeholder>
              <w:docPart w:val="D15341AD7BF14738B134ED12E3960E74"/>
            </w:placeholder>
            <w:showingPlcHdr/>
          </w:sdtPr>
          <w:sdtEndPr/>
          <w:sdtContent>
            <w:tc>
              <w:tcPr>
                <w:tcW w:w="3037" w:type="pct"/>
                <w:vAlign w:val="bottom"/>
              </w:tcPr>
              <w:p w14:paraId="49CD9FE0" w14:textId="0CBDA9FB" w:rsidR="004F28A6" w:rsidRPr="007A7C3B" w:rsidRDefault="00B80F3C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>
                  <w:rPr>
                    <w:sz w:val="26"/>
                    <w:szCs w:val="26"/>
                  </w:rPr>
                  <w:t xml:space="preserve">€ </w:t>
                </w:r>
                <w:r w:rsidRPr="00531DFE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6D35FBF2" w14:textId="4FDF1332" w:rsidR="00CE6104" w:rsidRPr="007A7C3B" w:rsidRDefault="004F28A6" w:rsidP="007A7C3B">
      <w:p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sectPr w:rsidR="00CE6104" w:rsidRPr="007A7C3B" w:rsidSect="007A7C3B">
      <w:pgSz w:w="11906" w:h="16838" w:code="9"/>
      <w:pgMar w:top="1276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14ECE" w14:textId="77777777" w:rsidR="00EA2FC0" w:rsidRDefault="00EA2FC0" w:rsidP="00650259">
      <w:pPr>
        <w:spacing w:after="0" w:line="240" w:lineRule="auto"/>
      </w:pPr>
      <w:r>
        <w:separator/>
      </w:r>
    </w:p>
  </w:endnote>
  <w:endnote w:type="continuationSeparator" w:id="0">
    <w:p w14:paraId="130A26B0" w14:textId="77777777" w:rsidR="00EA2FC0" w:rsidRDefault="00EA2FC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493DD-0611-49A8-BF6B-06A0B8261D31}"/>
    <w:embedBold r:id="rId2" w:fontKey="{4CBF6AFD-9F68-41D1-9335-2B4C5096D1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8ED846C-19D9-4B0F-BF30-56EE6CF0EEDB}"/>
    <w:embedBold r:id="rId4" w:fontKey="{DFA004E3-ECD6-4EC6-BD9B-648DC4B01410}"/>
    <w:embedItalic r:id="rId5" w:fontKey="{F6EE5D2E-30BF-4B26-916F-1CEDBED767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0DE685F-79B0-4F07-9666-990A006880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5AB21" w14:textId="77777777" w:rsidR="00EA2FC0" w:rsidRDefault="00EA2FC0" w:rsidP="00650259">
      <w:pPr>
        <w:spacing w:after="0" w:line="240" w:lineRule="auto"/>
      </w:pPr>
      <w:r>
        <w:separator/>
      </w:r>
    </w:p>
  </w:footnote>
  <w:footnote w:type="continuationSeparator" w:id="0">
    <w:p w14:paraId="772FED94" w14:textId="77777777" w:rsidR="00EA2FC0" w:rsidRDefault="00EA2FC0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aA87Xy/7O6vEu8aIgi6lK47Ev6H55W3ETtPt5yXXBFjrxR6hjJr2cwv3WltwFx9aM1Jq90a1ZDUQusCXzmXrbg==" w:salt="EuVbbXVUPrfsoz6nz5kVk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3B"/>
    <w:rsid w:val="00052382"/>
    <w:rsid w:val="0006568A"/>
    <w:rsid w:val="00076F0F"/>
    <w:rsid w:val="00084253"/>
    <w:rsid w:val="00097520"/>
    <w:rsid w:val="000D1F49"/>
    <w:rsid w:val="000F61B8"/>
    <w:rsid w:val="001727CA"/>
    <w:rsid w:val="00262B8F"/>
    <w:rsid w:val="00290F5E"/>
    <w:rsid w:val="002C56E6"/>
    <w:rsid w:val="00335230"/>
    <w:rsid w:val="00361E11"/>
    <w:rsid w:val="003B4744"/>
    <w:rsid w:val="003B4B9C"/>
    <w:rsid w:val="003F0847"/>
    <w:rsid w:val="003F55D9"/>
    <w:rsid w:val="0040090B"/>
    <w:rsid w:val="004357F1"/>
    <w:rsid w:val="0046302A"/>
    <w:rsid w:val="00487D2D"/>
    <w:rsid w:val="004D5D62"/>
    <w:rsid w:val="004F28A6"/>
    <w:rsid w:val="005112D0"/>
    <w:rsid w:val="005630D2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76013"/>
    <w:rsid w:val="007A35A8"/>
    <w:rsid w:val="007A7C3B"/>
    <w:rsid w:val="007B0A85"/>
    <w:rsid w:val="007C6A52"/>
    <w:rsid w:val="00806FF3"/>
    <w:rsid w:val="0081152A"/>
    <w:rsid w:val="0082043E"/>
    <w:rsid w:val="0083285D"/>
    <w:rsid w:val="008E203A"/>
    <w:rsid w:val="0091229C"/>
    <w:rsid w:val="00940E73"/>
    <w:rsid w:val="00976D36"/>
    <w:rsid w:val="0098597D"/>
    <w:rsid w:val="009F619A"/>
    <w:rsid w:val="009F6DDE"/>
    <w:rsid w:val="00A356C7"/>
    <w:rsid w:val="00A370A8"/>
    <w:rsid w:val="00A51B9A"/>
    <w:rsid w:val="00A60442"/>
    <w:rsid w:val="00AB0BCC"/>
    <w:rsid w:val="00B160CA"/>
    <w:rsid w:val="00B80F3C"/>
    <w:rsid w:val="00B94F69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A2FC0"/>
    <w:rsid w:val="00EB013B"/>
    <w:rsid w:val="00EB3B58"/>
    <w:rsid w:val="00EC7359"/>
    <w:rsid w:val="00EE3054"/>
    <w:rsid w:val="00EF6F43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196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3326A"/>
  </w:style>
  <w:style w:type="paragraph" w:styleId="Kop1">
    <w:name w:val="heading 1"/>
    <w:basedOn w:val="Standaard"/>
    <w:link w:val="Kop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7A7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ijknieuws@leidschendam-voorburg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vers\AppData\Roaming\Microsoft\Templates\Vergoeding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9D13458CC447E7B9C4FB6C1A0E4D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EAED4-ACF7-455B-836E-86CD67F89474}"/>
      </w:docPartPr>
      <w:docPartBody>
        <w:p w:rsidR="006337B6" w:rsidRDefault="006337B6" w:rsidP="006337B6">
          <w:pPr>
            <w:pStyle w:val="D19D13458CC447E7B9C4FB6C1A0E4DE61"/>
          </w:pPr>
          <w:r w:rsidRPr="007A7C3B">
            <w:rPr>
              <w:sz w:val="26"/>
              <w:szCs w:val="26"/>
              <w:lang w:bidi="nl-NL"/>
            </w:rPr>
            <w:t>Telefoon</w:t>
          </w:r>
        </w:p>
      </w:docPartBody>
    </w:docPart>
    <w:docPart>
      <w:docPartPr>
        <w:name w:val="8DA5CAB5611A4012910238607ABD08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5AA22-DF01-4EED-B95D-117E4CEB3A80}"/>
      </w:docPartPr>
      <w:docPartBody>
        <w:p w:rsidR="006337B6" w:rsidRDefault="006337B6" w:rsidP="006337B6">
          <w:pPr>
            <w:pStyle w:val="8DA5CAB5611A4012910238607ABD085C1"/>
          </w:pPr>
          <w:r w:rsidRPr="007A7C3B">
            <w:rPr>
              <w:sz w:val="26"/>
              <w:szCs w:val="26"/>
              <w:lang w:bidi="nl-NL"/>
            </w:rPr>
            <w:t>E-mail</w:t>
          </w:r>
        </w:p>
      </w:docPartBody>
    </w:docPart>
    <w:docPart>
      <w:docPartPr>
        <w:name w:val="E0B99C2CDE104A829164A7D9FFD02D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AB5AC1-631B-4773-AD19-8B4D48406918}"/>
      </w:docPartPr>
      <w:docPartBody>
        <w:p w:rsidR="0094522B" w:rsidRDefault="006337B6" w:rsidP="006337B6">
          <w:pPr>
            <w:pStyle w:val="E0B99C2CDE104A829164A7D9FFD02D3B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09073DB4D254B81BEDF4C8B633DFD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ED0CE-180E-4334-80F2-601CCD1DDBB4}"/>
      </w:docPartPr>
      <w:docPartBody>
        <w:p w:rsidR="0094522B" w:rsidRDefault="006337B6" w:rsidP="006337B6">
          <w:pPr>
            <w:pStyle w:val="209073DB4D254B81BEDF4C8B633DFD8B"/>
          </w:pPr>
          <w:r w:rsidRPr="00531DFE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73F69F77B68C49FABFEF67F7DCBA76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420A56-4F3D-40E6-B236-A34BE73B296F}"/>
      </w:docPartPr>
      <w:docPartBody>
        <w:p w:rsidR="0094522B" w:rsidRDefault="006337B6" w:rsidP="006337B6">
          <w:pPr>
            <w:pStyle w:val="73F69F77B68C49FABFEF67F7DCBA7643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D1F002D3E0A480CB9CB88062F4B73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25D958-3259-480D-B5BB-77DB72F7A34F}"/>
      </w:docPartPr>
      <w:docPartBody>
        <w:p w:rsidR="0094522B" w:rsidRDefault="006337B6" w:rsidP="006337B6">
          <w:pPr>
            <w:pStyle w:val="8D1F002D3E0A480CB9CB88062F4B7350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AEEB622DA25434BB60EA2C740596A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439706-5A16-4979-949A-EF8E91E13427}"/>
      </w:docPartPr>
      <w:docPartBody>
        <w:p w:rsidR="0094522B" w:rsidRDefault="006337B6" w:rsidP="006337B6">
          <w:pPr>
            <w:pStyle w:val="AAEEB622DA25434BB60EA2C740596ADC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7812F263DE24D77A996596651339B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A2C057-E307-405E-8B71-D939BFF53F2C}"/>
      </w:docPartPr>
      <w:docPartBody>
        <w:p w:rsidR="0094522B" w:rsidRDefault="006337B6" w:rsidP="006337B6">
          <w:pPr>
            <w:pStyle w:val="47812F263DE24D77A996596651339BB4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BBD11D4722946A9B4C117443250A1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5EE179-6944-4C53-9447-B97400265D01}"/>
      </w:docPartPr>
      <w:docPartBody>
        <w:p w:rsidR="0094522B" w:rsidRDefault="006337B6" w:rsidP="006337B6">
          <w:pPr>
            <w:pStyle w:val="7BBD11D4722946A9B4C117443250A128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E2488E17504809A26F0265995219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30A428-B7F7-4524-B20C-2F98CEB7DFCD}"/>
      </w:docPartPr>
      <w:docPartBody>
        <w:p w:rsidR="0094522B" w:rsidRDefault="006337B6" w:rsidP="006337B6">
          <w:pPr>
            <w:pStyle w:val="2BE2488E17504809A26F026599521981"/>
          </w:pPr>
          <w:r w:rsidRPr="00531DF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15341AD7BF14738B134ED12E3960E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389FE1-BACA-4A12-BDB3-86FFC5084FD9}"/>
      </w:docPartPr>
      <w:docPartBody>
        <w:p w:rsidR="0094522B" w:rsidRDefault="006337B6" w:rsidP="006337B6">
          <w:pPr>
            <w:pStyle w:val="D15341AD7BF14738B134ED12E3960E74"/>
          </w:pPr>
          <w:r>
            <w:rPr>
              <w:sz w:val="26"/>
              <w:szCs w:val="26"/>
            </w:rPr>
            <w:t xml:space="preserve">€ </w:t>
          </w:r>
          <w:r w:rsidRPr="00531DF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5C1"/>
    <w:rsid w:val="005C15C1"/>
    <w:rsid w:val="006337B6"/>
    <w:rsid w:val="007A1376"/>
    <w:rsid w:val="0094522B"/>
    <w:rsid w:val="00E3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A5332E35E47400E8730D97A9AD7C925">
    <w:name w:val="CA5332E35E47400E8730D97A9AD7C925"/>
  </w:style>
  <w:style w:type="paragraph" w:customStyle="1" w:styleId="FB1884E02FC54443AB373851F4A8093B">
    <w:name w:val="FB1884E02FC54443AB373851F4A8093B"/>
  </w:style>
  <w:style w:type="paragraph" w:customStyle="1" w:styleId="09566BF1442E4937BDBBF093F16ABF9D">
    <w:name w:val="09566BF1442E4937BDBBF093F16ABF9D"/>
  </w:style>
  <w:style w:type="paragraph" w:customStyle="1" w:styleId="B1B4DB90A54D42A287E0950E16F0E0FE">
    <w:name w:val="B1B4DB90A54D42A287E0950E16F0E0FE"/>
  </w:style>
  <w:style w:type="paragraph" w:customStyle="1" w:styleId="8B04160DB9A249BFA8F5465291A7EFD2">
    <w:name w:val="8B04160DB9A249BFA8F5465291A7EFD2"/>
  </w:style>
  <w:style w:type="paragraph" w:customStyle="1" w:styleId="FD634343135F46CEACA66BE590D11487">
    <w:name w:val="FD634343135F46CEACA66BE590D11487"/>
  </w:style>
  <w:style w:type="paragraph" w:customStyle="1" w:styleId="D19D13458CC447E7B9C4FB6C1A0E4DE6">
    <w:name w:val="D19D13458CC447E7B9C4FB6C1A0E4DE6"/>
  </w:style>
  <w:style w:type="paragraph" w:customStyle="1" w:styleId="8DA5CAB5611A4012910238607ABD085C">
    <w:name w:val="8DA5CAB5611A4012910238607ABD085C"/>
  </w:style>
  <w:style w:type="paragraph" w:customStyle="1" w:styleId="5C50B749F3874E618C857629107157DA">
    <w:name w:val="5C50B749F3874E618C857629107157DA"/>
  </w:style>
  <w:style w:type="paragraph" w:customStyle="1" w:styleId="C88B94DC28894296B3FD1780B9CD2F4B">
    <w:name w:val="C88B94DC28894296B3FD1780B9CD2F4B"/>
  </w:style>
  <w:style w:type="paragraph" w:customStyle="1" w:styleId="128AA180DD9D4732A2D9FEA6977583FC">
    <w:name w:val="128AA180DD9D4732A2D9FEA6977583FC"/>
  </w:style>
  <w:style w:type="paragraph" w:customStyle="1" w:styleId="8944CAF9F6A94C15A13EB691EAF2AD50">
    <w:name w:val="8944CAF9F6A94C15A13EB691EAF2AD50"/>
  </w:style>
  <w:style w:type="paragraph" w:customStyle="1" w:styleId="E048B84457384501BE54BCDC897FD560">
    <w:name w:val="E048B84457384501BE54BCDC897FD560"/>
  </w:style>
  <w:style w:type="paragraph" w:customStyle="1" w:styleId="F5619CC6128D4625958C6728B5A104CD">
    <w:name w:val="F5619CC6128D4625958C6728B5A104CD"/>
  </w:style>
  <w:style w:type="paragraph" w:customStyle="1" w:styleId="C97A642680C64D0DB6E9705CA6DC430B">
    <w:name w:val="C97A642680C64D0DB6E9705CA6DC430B"/>
  </w:style>
  <w:style w:type="paragraph" w:customStyle="1" w:styleId="DC4E69C2BA0640B3987DE46453D1E0B7">
    <w:name w:val="DC4E69C2BA0640B3987DE46453D1E0B7"/>
  </w:style>
  <w:style w:type="paragraph" w:customStyle="1" w:styleId="A004B42D718946AD821CB0E120DAEF58">
    <w:name w:val="A004B42D718946AD821CB0E120DAEF58"/>
  </w:style>
  <w:style w:type="paragraph" w:customStyle="1" w:styleId="013A9BF7D48641709BC8DE53B2EAA9E2">
    <w:name w:val="013A9BF7D48641709BC8DE53B2EAA9E2"/>
  </w:style>
  <w:style w:type="paragraph" w:customStyle="1" w:styleId="1EFA2E57419B4E7A8258E2E53CC03D50">
    <w:name w:val="1EFA2E57419B4E7A8258E2E53CC03D50"/>
  </w:style>
  <w:style w:type="character" w:styleId="Tekstvantijdelijkeaanduiding">
    <w:name w:val="Placeholder Text"/>
    <w:basedOn w:val="Standaardalinea-lettertype"/>
    <w:uiPriority w:val="99"/>
    <w:semiHidden/>
    <w:rsid w:val="006337B6"/>
    <w:rPr>
      <w:color w:val="808080"/>
    </w:rPr>
  </w:style>
  <w:style w:type="paragraph" w:customStyle="1" w:styleId="E0B99C2CDE104A829164A7D9FFD02D3B">
    <w:name w:val="E0B99C2CDE104A829164A7D9FFD02D3B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09073DB4D254B81BEDF4C8B633DFD8B">
    <w:name w:val="209073DB4D254B81BEDF4C8B633DFD8B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F69F77B68C49FABFEF67F7DCBA7643">
    <w:name w:val="73F69F77B68C49FABFEF67F7DCBA7643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1F002D3E0A480CB9CB88062F4B7350">
    <w:name w:val="8D1F002D3E0A480CB9CB88062F4B7350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EEB622DA25434BB60EA2C740596ADC">
    <w:name w:val="AAEEB622DA25434BB60EA2C740596ADC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9D13458CC447E7B9C4FB6C1A0E4DE61">
    <w:name w:val="D19D13458CC447E7B9C4FB6C1A0E4DE61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7812F263DE24D77A996596651339BB4">
    <w:name w:val="47812F263DE24D77A996596651339BB4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A5CAB5611A4012910238607ABD085C1">
    <w:name w:val="8DA5CAB5611A4012910238607ABD085C1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BBD11D4722946A9B4C117443250A128">
    <w:name w:val="7BBD11D4722946A9B4C117443250A128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E2488E17504809A26F026599521981">
    <w:name w:val="2BE2488E17504809A26F026599521981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15341AD7BF14738B134ED12E3960E74">
    <w:name w:val="D15341AD7BF14738B134ED12E3960E74"/>
    <w:rsid w:val="006337B6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2A8BC62-03AD-42B5-872F-7E328A53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2020-03-16T19:44:00Z</dcterms:created>
  <dcterms:modified xsi:type="dcterms:W3CDTF">2020-03-16T19:44:00Z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