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3098A" w14:textId="77777777" w:rsidR="007A7C3B" w:rsidRPr="007A7C3B" w:rsidRDefault="007A7C3B" w:rsidP="007A7C3B">
      <w:pPr>
        <w:spacing w:after="0" w:line="360" w:lineRule="auto"/>
        <w:jc w:val="center"/>
        <w:rPr>
          <w:sz w:val="26"/>
          <w:szCs w:val="26"/>
        </w:rPr>
      </w:pPr>
      <w:r w:rsidRPr="007A7C3B">
        <w:rPr>
          <w:noProof/>
          <w:sz w:val="26"/>
          <w:szCs w:val="26"/>
        </w:rPr>
        <w:drawing>
          <wp:inline distT="0" distB="0" distL="0" distR="0" wp14:anchorId="4B0F6BD9" wp14:editId="29A94444">
            <wp:extent cx="3943350" cy="913096"/>
            <wp:effectExtent l="0" t="0" r="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py of vlietwensen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72" cy="9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AB8F" w14:textId="77777777" w:rsidR="007A7C3B" w:rsidRPr="007A7C3B" w:rsidRDefault="007A7C3B" w:rsidP="007A7C3B">
      <w:pPr>
        <w:spacing w:after="0" w:line="360" w:lineRule="auto"/>
        <w:rPr>
          <w:sz w:val="26"/>
          <w:szCs w:val="26"/>
        </w:rPr>
      </w:pPr>
    </w:p>
    <w:p w14:paraId="582F37CF" w14:textId="7A81B73D" w:rsidR="007A7C3B" w:rsidRPr="00614DAB" w:rsidRDefault="007A7C3B" w:rsidP="00614DAB">
      <w:pPr>
        <w:spacing w:after="0" w:line="360" w:lineRule="auto"/>
        <w:jc w:val="center"/>
        <w:rPr>
          <w:b/>
          <w:sz w:val="32"/>
          <w:szCs w:val="32"/>
        </w:rPr>
      </w:pPr>
      <w:r w:rsidRPr="00614DAB">
        <w:rPr>
          <w:b/>
          <w:sz w:val="32"/>
          <w:szCs w:val="32"/>
        </w:rPr>
        <w:t>Declaratieformulier</w:t>
      </w:r>
    </w:p>
    <w:p w14:paraId="267CD625" w14:textId="77777777" w:rsidR="007A7C3B" w:rsidRPr="007A7C3B" w:rsidRDefault="007A7C3B" w:rsidP="007A7C3B">
      <w:pPr>
        <w:spacing w:after="0" w:line="360" w:lineRule="auto"/>
        <w:rPr>
          <w:b/>
          <w:sz w:val="26"/>
          <w:szCs w:val="26"/>
        </w:rPr>
      </w:pPr>
    </w:p>
    <w:p w14:paraId="23D6A140" w14:textId="77777777" w:rsidR="00614DAB" w:rsidRDefault="007A7C3B" w:rsidP="007A7C3B">
      <w:pPr>
        <w:spacing w:after="0" w:line="360" w:lineRule="auto"/>
        <w:rPr>
          <w:sz w:val="26"/>
          <w:szCs w:val="26"/>
          <w:lang w:bidi="nl-NL"/>
        </w:rPr>
      </w:pPr>
      <w:r w:rsidRPr="007A7C3B">
        <w:rPr>
          <w:sz w:val="26"/>
          <w:szCs w:val="26"/>
        </w:rPr>
        <w:t>Vul onderstaand</w:t>
      </w:r>
      <w:r w:rsidR="00614DAB">
        <w:rPr>
          <w:sz w:val="26"/>
          <w:szCs w:val="26"/>
        </w:rPr>
        <w:t>e</w:t>
      </w:r>
      <w:r w:rsidRPr="007A7C3B">
        <w:rPr>
          <w:sz w:val="26"/>
          <w:szCs w:val="26"/>
        </w:rPr>
        <w:t xml:space="preserve"> declaratie</w:t>
      </w:r>
      <w:r w:rsidR="00614DAB">
        <w:rPr>
          <w:sz w:val="26"/>
          <w:szCs w:val="26"/>
        </w:rPr>
        <w:t>gegevens</w:t>
      </w:r>
      <w:r w:rsidRPr="007A7C3B">
        <w:rPr>
          <w:sz w:val="26"/>
          <w:szCs w:val="26"/>
        </w:rPr>
        <w:t xml:space="preserve"> volledig in en e-mail het declaratieformulier met bijbehorende bonnetjes en betaalbewijzen naar de </w:t>
      </w:r>
      <w:r>
        <w:rPr>
          <w:sz w:val="26"/>
          <w:szCs w:val="26"/>
        </w:rPr>
        <w:t>G</w:t>
      </w:r>
      <w:r w:rsidRPr="007A7C3B">
        <w:rPr>
          <w:sz w:val="26"/>
          <w:szCs w:val="26"/>
        </w:rPr>
        <w:t xml:space="preserve">emeente Leidschendam-Voorburg via </w:t>
      </w:r>
      <w:hyperlink r:id="rId11" w:history="1">
        <w:r w:rsidR="00614DAB" w:rsidRPr="00F971EF">
          <w:rPr>
            <w:rStyle w:val="Hyperlink"/>
            <w:sz w:val="26"/>
            <w:szCs w:val="26"/>
          </w:rPr>
          <w:t>wijknieuws@leidschendam-voorburg.nl</w:t>
        </w:r>
      </w:hyperlink>
      <w:r w:rsidRPr="007A7C3B">
        <w:rPr>
          <w:sz w:val="26"/>
          <w:szCs w:val="26"/>
        </w:rPr>
        <w:t>.</w:t>
      </w:r>
      <w:r w:rsidR="005D6CC7" w:rsidRPr="007A7C3B">
        <w:rPr>
          <w:sz w:val="26"/>
          <w:szCs w:val="26"/>
          <w:lang w:bidi="nl-NL"/>
        </w:rPr>
        <w:t xml:space="preserve"> </w:t>
      </w:r>
    </w:p>
    <w:p w14:paraId="1E30186B" w14:textId="7BF4E83E" w:rsidR="00806FF3" w:rsidRPr="007A7C3B" w:rsidRDefault="007A7C3B" w:rsidP="007A7C3B">
      <w:pPr>
        <w:spacing w:after="0" w:line="360" w:lineRule="auto"/>
        <w:rPr>
          <w:sz w:val="26"/>
          <w:szCs w:val="26"/>
          <w:lang w:bidi="nl-NL"/>
        </w:rPr>
      </w:pPr>
      <w:r>
        <w:rPr>
          <w:sz w:val="26"/>
          <w:szCs w:val="26"/>
          <w:lang w:bidi="nl-NL"/>
        </w:rPr>
        <w:t>De Gemeente neemt de declaratie dan in behandeling en verzorgt de uitvoering van de betaling.</w:t>
      </w:r>
    </w:p>
    <w:p w14:paraId="36258595" w14:textId="0B72870A" w:rsidR="007A7C3B" w:rsidRPr="007A7C3B" w:rsidRDefault="007A7C3B" w:rsidP="007A7C3B">
      <w:pPr>
        <w:spacing w:after="0" w:line="360" w:lineRule="auto"/>
        <w:rPr>
          <w:sz w:val="26"/>
          <w:szCs w:val="26"/>
        </w:rPr>
      </w:pPr>
    </w:p>
    <w:p w14:paraId="58826E42" w14:textId="77777777" w:rsidR="007A7C3B" w:rsidRDefault="007A7C3B" w:rsidP="007A7C3B">
      <w:pPr>
        <w:spacing w:after="0" w:line="360" w:lineRule="auto"/>
        <w:rPr>
          <w:b/>
          <w:sz w:val="26"/>
          <w:szCs w:val="26"/>
        </w:rPr>
      </w:pPr>
      <w:r w:rsidRPr="007A7C3B">
        <w:rPr>
          <w:b/>
          <w:sz w:val="26"/>
          <w:szCs w:val="26"/>
        </w:rPr>
        <w:t>Declaratiegegevens:</w:t>
      </w:r>
    </w:p>
    <w:tbl>
      <w:tblPr>
        <w:tblStyle w:val="Tabelraster"/>
        <w:tblW w:w="5000" w:type="pct"/>
        <w:tblInd w:w="-142" w:type="dxa"/>
        <w:tblLook w:val="04A0" w:firstRow="1" w:lastRow="0" w:firstColumn="1" w:lastColumn="0" w:noHBand="0" w:noVBand="1"/>
      </w:tblPr>
      <w:tblGrid>
        <w:gridCol w:w="3540"/>
        <w:gridCol w:w="5476"/>
      </w:tblGrid>
      <w:tr w:rsidR="00650259" w:rsidRPr="007A7C3B" w14:paraId="38D823E2" w14:textId="77777777" w:rsidTr="00F75A6D">
        <w:tc>
          <w:tcPr>
            <w:tcW w:w="1963" w:type="pct"/>
            <w:vAlign w:val="bottom"/>
          </w:tcPr>
          <w:p w14:paraId="2FB917FA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permStart w:id="437206750" w:edGrp="everyone" w:colFirst="1" w:colLast="1"/>
            <w:r w:rsidRPr="007A7C3B">
              <w:rPr>
                <w:sz w:val="26"/>
                <w:szCs w:val="26"/>
              </w:rPr>
              <w:t>Naam initiatief</w:t>
            </w:r>
          </w:p>
        </w:tc>
        <w:tc>
          <w:tcPr>
            <w:tcW w:w="3037" w:type="pct"/>
            <w:vAlign w:val="bottom"/>
          </w:tcPr>
          <w:p w14:paraId="6AD9993A" w14:textId="0821E6DB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7A7C3B" w:rsidRPr="007A7C3B" w14:paraId="332B7DE6" w14:textId="77777777" w:rsidTr="00F75A6D">
        <w:tc>
          <w:tcPr>
            <w:tcW w:w="1963" w:type="pct"/>
            <w:vAlign w:val="bottom"/>
          </w:tcPr>
          <w:p w14:paraId="56E55876" w14:textId="77777777" w:rsidR="007A7C3B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permStart w:id="1380806031" w:edGrp="everyone" w:colFirst="1" w:colLast="1"/>
            <w:permEnd w:id="437206750"/>
            <w:r w:rsidRPr="007A7C3B">
              <w:rPr>
                <w:sz w:val="26"/>
                <w:szCs w:val="26"/>
              </w:rPr>
              <w:t>Datum uitvoering initiatief</w:t>
            </w:r>
          </w:p>
        </w:tc>
        <w:tc>
          <w:tcPr>
            <w:tcW w:w="3037" w:type="pct"/>
            <w:vAlign w:val="bottom"/>
          </w:tcPr>
          <w:p w14:paraId="377F8C05" w14:textId="7D3DCA23" w:rsidR="007A7C3B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0E343E30" w14:textId="77777777" w:rsidTr="00F75A6D">
        <w:tc>
          <w:tcPr>
            <w:tcW w:w="1963" w:type="pct"/>
            <w:vAlign w:val="bottom"/>
          </w:tcPr>
          <w:p w14:paraId="2689B17B" w14:textId="7BE0E51A" w:rsidR="00650259" w:rsidRPr="007A7C3B" w:rsidRDefault="00614DAB" w:rsidP="007A7C3B">
            <w:pPr>
              <w:spacing w:line="360" w:lineRule="auto"/>
              <w:rPr>
                <w:sz w:val="26"/>
                <w:szCs w:val="26"/>
              </w:rPr>
            </w:pPr>
            <w:permStart w:id="2134839116" w:edGrp="everyone" w:colFirst="1" w:colLast="1"/>
            <w:permEnd w:id="1380806031"/>
            <w:r>
              <w:rPr>
                <w:sz w:val="26"/>
                <w:szCs w:val="26"/>
              </w:rPr>
              <w:t>Naam d</w:t>
            </w:r>
            <w:r w:rsidR="007A7C3B" w:rsidRPr="007A7C3B">
              <w:rPr>
                <w:sz w:val="26"/>
                <w:szCs w:val="26"/>
              </w:rPr>
              <w:t>eclarant</w:t>
            </w:r>
          </w:p>
        </w:tc>
        <w:tc>
          <w:tcPr>
            <w:tcW w:w="3037" w:type="pct"/>
            <w:vAlign w:val="bottom"/>
          </w:tcPr>
          <w:p w14:paraId="0B6A75C2" w14:textId="77777777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5DDC96A4" w14:textId="77777777" w:rsidTr="00F75A6D">
        <w:tc>
          <w:tcPr>
            <w:tcW w:w="1963" w:type="pct"/>
            <w:vAlign w:val="bottom"/>
          </w:tcPr>
          <w:p w14:paraId="05427F73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permStart w:id="720598288" w:edGrp="everyone" w:colFirst="1" w:colLast="1"/>
            <w:permEnd w:id="2134839116"/>
            <w:r w:rsidRPr="007A7C3B">
              <w:rPr>
                <w:sz w:val="26"/>
                <w:szCs w:val="26"/>
              </w:rPr>
              <w:t>Adres</w:t>
            </w:r>
          </w:p>
        </w:tc>
        <w:tc>
          <w:tcPr>
            <w:tcW w:w="3037" w:type="pct"/>
            <w:vAlign w:val="bottom"/>
          </w:tcPr>
          <w:p w14:paraId="6320013E" w14:textId="77777777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14DC6415" w14:textId="77777777" w:rsidTr="00F75A6D">
        <w:tc>
          <w:tcPr>
            <w:tcW w:w="1963" w:type="pct"/>
            <w:vAlign w:val="bottom"/>
          </w:tcPr>
          <w:p w14:paraId="728BF9BA" w14:textId="77777777" w:rsidR="00650259" w:rsidRPr="007A7C3B" w:rsidRDefault="007A7C3B" w:rsidP="007A7C3B">
            <w:pPr>
              <w:spacing w:line="360" w:lineRule="auto"/>
              <w:rPr>
                <w:sz w:val="26"/>
                <w:szCs w:val="26"/>
              </w:rPr>
            </w:pPr>
            <w:permStart w:id="1796757622" w:edGrp="everyone" w:colFirst="1" w:colLast="1"/>
            <w:permEnd w:id="720598288"/>
            <w:r w:rsidRPr="007A7C3B">
              <w:rPr>
                <w:sz w:val="26"/>
                <w:szCs w:val="26"/>
              </w:rPr>
              <w:t xml:space="preserve">Postcode &amp; woonplaats </w:t>
            </w:r>
          </w:p>
        </w:tc>
        <w:tc>
          <w:tcPr>
            <w:tcW w:w="3037" w:type="pct"/>
            <w:vAlign w:val="bottom"/>
          </w:tcPr>
          <w:p w14:paraId="7EF840D7" w14:textId="77777777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4D602049" w14:textId="77777777" w:rsidTr="00F75A6D">
        <w:permEnd w:id="1796757622" w:displacedByCustomXml="next"/>
        <w:permStart w:id="421807215" w:edGrp="everyone" w:colFirst="1" w:colLast="1" w:displacedByCustomXml="next"/>
        <w:sdt>
          <w:sdtPr>
            <w:rPr>
              <w:sz w:val="26"/>
              <w:szCs w:val="26"/>
            </w:rPr>
            <w:id w:val="-919250154"/>
            <w:placeholder>
              <w:docPart w:val="D19D13458CC447E7B9C4FB6C1A0E4D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vAlign w:val="bottom"/>
              </w:tcPr>
              <w:p w14:paraId="65F8235D" w14:textId="77777777" w:rsidR="00650259" w:rsidRPr="007A7C3B" w:rsidRDefault="005D6CC7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7A7C3B">
                  <w:rPr>
                    <w:sz w:val="26"/>
                    <w:szCs w:val="26"/>
                    <w:lang w:bidi="nl-NL"/>
                  </w:rPr>
                  <w:t>Telefoon</w:t>
                </w:r>
              </w:p>
            </w:tc>
          </w:sdtContent>
        </w:sdt>
        <w:tc>
          <w:tcPr>
            <w:tcW w:w="3037" w:type="pct"/>
            <w:vAlign w:val="bottom"/>
          </w:tcPr>
          <w:p w14:paraId="7B71874A" w14:textId="2B137263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32EFFB34" w14:textId="77777777" w:rsidTr="00F75A6D">
        <w:permEnd w:id="421807215" w:displacedByCustomXml="next"/>
        <w:permStart w:id="1498426185" w:edGrp="everyone" w:colFirst="1" w:colLast="1" w:displacedByCustomXml="next"/>
        <w:sdt>
          <w:sdtPr>
            <w:rPr>
              <w:sz w:val="26"/>
              <w:szCs w:val="26"/>
            </w:rPr>
            <w:id w:val="-322891068"/>
            <w:placeholder>
              <w:docPart w:val="8DA5CAB5611A4012910238607ABD08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63" w:type="pct"/>
                <w:vAlign w:val="bottom"/>
              </w:tcPr>
              <w:p w14:paraId="7BC37AD7" w14:textId="77777777" w:rsidR="00650259" w:rsidRPr="007A7C3B" w:rsidRDefault="005D6CC7" w:rsidP="007A7C3B">
                <w:pPr>
                  <w:spacing w:line="360" w:lineRule="auto"/>
                  <w:rPr>
                    <w:sz w:val="26"/>
                    <w:szCs w:val="26"/>
                  </w:rPr>
                </w:pPr>
                <w:r w:rsidRPr="007A7C3B">
                  <w:rPr>
                    <w:sz w:val="26"/>
                    <w:szCs w:val="26"/>
                    <w:lang w:bidi="nl-NL"/>
                  </w:rPr>
                  <w:t>E-mail</w:t>
                </w:r>
              </w:p>
            </w:tc>
          </w:sdtContent>
        </w:sdt>
        <w:tc>
          <w:tcPr>
            <w:tcW w:w="3037" w:type="pct"/>
            <w:vAlign w:val="bottom"/>
          </w:tcPr>
          <w:p w14:paraId="154C80A5" w14:textId="77777777" w:rsidR="00650259" w:rsidRPr="007A7C3B" w:rsidRDefault="00650259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50259" w:rsidRPr="007A7C3B" w14:paraId="58631BFF" w14:textId="77777777" w:rsidTr="00F75A6D">
        <w:tc>
          <w:tcPr>
            <w:tcW w:w="1963" w:type="pct"/>
            <w:vAlign w:val="bottom"/>
          </w:tcPr>
          <w:p w14:paraId="3B84DBBF" w14:textId="3F4AFA38" w:rsidR="00650259" w:rsidRPr="007A7C3B" w:rsidRDefault="00F75A6D" w:rsidP="007A7C3B">
            <w:pPr>
              <w:spacing w:line="360" w:lineRule="auto"/>
              <w:rPr>
                <w:sz w:val="26"/>
                <w:szCs w:val="26"/>
              </w:rPr>
            </w:pPr>
            <w:permStart w:id="182534051" w:edGrp="everyone" w:colFirst="1" w:colLast="1"/>
            <w:permEnd w:id="1498426185"/>
            <w:r>
              <w:rPr>
                <w:sz w:val="26"/>
                <w:szCs w:val="26"/>
              </w:rPr>
              <w:t xml:space="preserve">Bankrekening </w:t>
            </w:r>
          </w:p>
        </w:tc>
        <w:tc>
          <w:tcPr>
            <w:tcW w:w="3037" w:type="pct"/>
            <w:vAlign w:val="bottom"/>
          </w:tcPr>
          <w:p w14:paraId="72EF10C4" w14:textId="5443FEBF" w:rsidR="00650259" w:rsidRPr="007A7C3B" w:rsidRDefault="00F75A6D" w:rsidP="007A7C3B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NL _ _ XXXX  _ _ _ _  _ _ _ _   _ _</w:t>
            </w:r>
          </w:p>
        </w:tc>
      </w:tr>
      <w:tr w:rsidR="00F75A6D" w:rsidRPr="007A7C3B" w14:paraId="39CC7007" w14:textId="77777777" w:rsidTr="00F75A6D">
        <w:tc>
          <w:tcPr>
            <w:tcW w:w="1963" w:type="pct"/>
            <w:vAlign w:val="bottom"/>
          </w:tcPr>
          <w:p w14:paraId="4EB26344" w14:textId="1B5065CD" w:rsidR="00F75A6D" w:rsidRDefault="00F75A6D" w:rsidP="007A7C3B">
            <w:pPr>
              <w:spacing w:line="360" w:lineRule="auto"/>
              <w:rPr>
                <w:sz w:val="26"/>
                <w:szCs w:val="26"/>
              </w:rPr>
            </w:pPr>
            <w:permStart w:id="2025487114" w:edGrp="everyone" w:colFirst="1" w:colLast="1"/>
            <w:permEnd w:id="182534051"/>
            <w:r>
              <w:rPr>
                <w:sz w:val="26"/>
                <w:szCs w:val="26"/>
              </w:rPr>
              <w:t>Bankrekening ten name van *</w:t>
            </w:r>
          </w:p>
        </w:tc>
        <w:tc>
          <w:tcPr>
            <w:tcW w:w="3037" w:type="pct"/>
            <w:vAlign w:val="bottom"/>
          </w:tcPr>
          <w:p w14:paraId="2C970CA2" w14:textId="2BCCC510" w:rsidR="00F75A6D" w:rsidRDefault="00F75A6D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4F28A6" w:rsidRPr="007A7C3B" w14:paraId="707B1E07" w14:textId="77777777" w:rsidTr="00F75A6D">
        <w:tc>
          <w:tcPr>
            <w:tcW w:w="1963" w:type="pct"/>
            <w:vAlign w:val="bottom"/>
          </w:tcPr>
          <w:p w14:paraId="6FD497BA" w14:textId="68A79A26" w:rsidR="004F28A6" w:rsidRPr="007A7C3B" w:rsidRDefault="004F28A6" w:rsidP="007A7C3B">
            <w:pPr>
              <w:spacing w:line="360" w:lineRule="auto"/>
              <w:rPr>
                <w:sz w:val="26"/>
                <w:szCs w:val="26"/>
              </w:rPr>
            </w:pPr>
            <w:permStart w:id="1150175351" w:edGrp="everyone" w:colFirst="1" w:colLast="1"/>
            <w:permEnd w:id="2025487114"/>
            <w:r>
              <w:rPr>
                <w:sz w:val="26"/>
                <w:szCs w:val="26"/>
              </w:rPr>
              <w:t>Bedrag</w:t>
            </w:r>
          </w:p>
        </w:tc>
        <w:tc>
          <w:tcPr>
            <w:tcW w:w="3037" w:type="pct"/>
            <w:vAlign w:val="bottom"/>
          </w:tcPr>
          <w:p w14:paraId="49CD9FE0" w14:textId="7E92C2B6" w:rsidR="004F28A6" w:rsidRPr="007A7C3B" w:rsidRDefault="004F28A6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614DAB" w:rsidRPr="007A7C3B" w14:paraId="2EFBBDE6" w14:textId="77777777" w:rsidTr="00F75A6D">
        <w:tc>
          <w:tcPr>
            <w:tcW w:w="1963" w:type="pct"/>
            <w:vAlign w:val="bottom"/>
          </w:tcPr>
          <w:p w14:paraId="7DFFFB06" w14:textId="205BE8FC" w:rsidR="00614DAB" w:rsidRDefault="00614DAB" w:rsidP="007A7C3B">
            <w:pPr>
              <w:spacing w:line="360" w:lineRule="auto"/>
              <w:rPr>
                <w:sz w:val="26"/>
                <w:szCs w:val="26"/>
              </w:rPr>
            </w:pPr>
            <w:permStart w:id="1429930245" w:edGrp="everyone" w:colFirst="1" w:colLast="1"/>
            <w:permEnd w:id="1150175351"/>
            <w:r>
              <w:rPr>
                <w:sz w:val="26"/>
                <w:szCs w:val="26"/>
              </w:rPr>
              <w:t>Aantal bijlagen (bonnetjes en betaalbewijzen)</w:t>
            </w:r>
          </w:p>
        </w:tc>
        <w:tc>
          <w:tcPr>
            <w:tcW w:w="3037" w:type="pct"/>
            <w:vAlign w:val="bottom"/>
          </w:tcPr>
          <w:p w14:paraId="604E1801" w14:textId="77777777" w:rsidR="00614DAB" w:rsidRPr="007A7C3B" w:rsidRDefault="00614DAB" w:rsidP="007A7C3B">
            <w:pPr>
              <w:spacing w:line="360" w:lineRule="auto"/>
              <w:rPr>
                <w:sz w:val="26"/>
                <w:szCs w:val="26"/>
              </w:rPr>
            </w:pPr>
          </w:p>
        </w:tc>
      </w:tr>
      <w:permEnd w:id="1429930245"/>
    </w:tbl>
    <w:p w14:paraId="18BA2CC5" w14:textId="77777777" w:rsidR="00F75A6D" w:rsidRDefault="00F75A6D" w:rsidP="007A7C3B">
      <w:pPr>
        <w:spacing w:after="0" w:line="360" w:lineRule="auto"/>
        <w:rPr>
          <w:sz w:val="26"/>
          <w:szCs w:val="26"/>
        </w:rPr>
      </w:pPr>
    </w:p>
    <w:p w14:paraId="6D35FBF2" w14:textId="1BE7AA21" w:rsidR="00CE6104" w:rsidRPr="00F75A6D" w:rsidRDefault="00F75A6D" w:rsidP="00F75A6D">
      <w:pP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* </w:t>
      </w:r>
      <w:r w:rsidRPr="00614DAB">
        <w:rPr>
          <w:sz w:val="22"/>
          <w:szCs w:val="22"/>
        </w:rPr>
        <w:t xml:space="preserve">Let er op dat de naam die je invult </w:t>
      </w:r>
      <w:r w:rsidR="00614DAB" w:rsidRPr="00614DAB">
        <w:rPr>
          <w:sz w:val="22"/>
          <w:szCs w:val="22"/>
        </w:rPr>
        <w:t xml:space="preserve">precies </w:t>
      </w:r>
      <w:r w:rsidRPr="00614DAB">
        <w:rPr>
          <w:sz w:val="22"/>
          <w:szCs w:val="22"/>
        </w:rPr>
        <w:t xml:space="preserve">overeenkomt met de naam die gekoppeld is aan </w:t>
      </w:r>
      <w:r w:rsidR="00614DAB" w:rsidRPr="00614DAB">
        <w:rPr>
          <w:sz w:val="22"/>
          <w:szCs w:val="22"/>
        </w:rPr>
        <w:t>de</w:t>
      </w:r>
      <w:r w:rsidRPr="00614DAB">
        <w:rPr>
          <w:sz w:val="22"/>
          <w:szCs w:val="22"/>
        </w:rPr>
        <w:t xml:space="preserve"> bankrekening</w:t>
      </w:r>
      <w:r w:rsidR="00614DAB" w:rsidRPr="00614DAB">
        <w:rPr>
          <w:sz w:val="22"/>
          <w:szCs w:val="22"/>
        </w:rPr>
        <w:t xml:space="preserve"> waarop het geld overgemaakt moet worden</w:t>
      </w:r>
      <w:r w:rsidRPr="00614DAB">
        <w:rPr>
          <w:sz w:val="22"/>
          <w:szCs w:val="22"/>
        </w:rPr>
        <w:t xml:space="preserve">. Je kunt dat </w:t>
      </w:r>
      <w:r w:rsidR="00614DAB" w:rsidRPr="00614DAB">
        <w:rPr>
          <w:sz w:val="22"/>
          <w:szCs w:val="22"/>
        </w:rPr>
        <w:t xml:space="preserve">bijvoorbeeld </w:t>
      </w:r>
      <w:r w:rsidRPr="00614DAB">
        <w:rPr>
          <w:sz w:val="22"/>
          <w:szCs w:val="22"/>
        </w:rPr>
        <w:t xml:space="preserve">controleren op je bankpas. </w:t>
      </w:r>
      <w:r w:rsidR="004F28A6" w:rsidRPr="00F75A6D">
        <w:rPr>
          <w:sz w:val="26"/>
          <w:szCs w:val="26"/>
        </w:rPr>
        <w:tab/>
      </w:r>
      <w:r w:rsidR="004F28A6" w:rsidRPr="00F75A6D">
        <w:rPr>
          <w:sz w:val="26"/>
          <w:szCs w:val="26"/>
        </w:rPr>
        <w:tab/>
      </w:r>
      <w:r w:rsidR="004F28A6" w:rsidRPr="00F75A6D">
        <w:rPr>
          <w:sz w:val="26"/>
          <w:szCs w:val="26"/>
        </w:rPr>
        <w:tab/>
      </w:r>
      <w:r w:rsidR="004F28A6" w:rsidRPr="00F75A6D">
        <w:rPr>
          <w:sz w:val="26"/>
          <w:szCs w:val="26"/>
        </w:rPr>
        <w:tab/>
      </w:r>
    </w:p>
    <w:sectPr w:rsidR="00CE6104" w:rsidRPr="00F75A6D" w:rsidSect="007A7C3B">
      <w:footerReference w:type="default" r:id="rId12"/>
      <w:pgSz w:w="11906" w:h="16838" w:code="9"/>
      <w:pgMar w:top="1276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FC3A3" w14:textId="77777777" w:rsidR="00777F7D" w:rsidRDefault="00777F7D" w:rsidP="00650259">
      <w:pPr>
        <w:spacing w:after="0" w:line="240" w:lineRule="auto"/>
      </w:pPr>
      <w:r>
        <w:separator/>
      </w:r>
    </w:p>
  </w:endnote>
  <w:endnote w:type="continuationSeparator" w:id="0">
    <w:p w14:paraId="3CEF937E" w14:textId="77777777" w:rsidR="00777F7D" w:rsidRDefault="00777F7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75F1DF-B31A-4E01-AACC-AE9BAF8F4892}"/>
    <w:embedBold r:id="rId2" w:fontKey="{68BA7F3F-09C6-436E-945C-A656B279AC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4E6EA5-40C1-4E7E-9A33-052809228DDC}"/>
    <w:embedBold r:id="rId4" w:fontKey="{EE35E53E-DE11-4320-8453-141062162F01}"/>
    <w:embedItalic r:id="rId5" w:fontKey="{DA962B98-7FCE-4C68-BB90-425CA9465D2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4129D5A-B15A-43B4-8749-A1301B4BF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245"/>
      <w:gridCol w:w="3781"/>
    </w:tblGrid>
    <w:tr w:rsidR="0073326A" w:rsidRPr="0073326A" w14:paraId="566BB521" w14:textId="77777777" w:rsidTr="005630D2">
      <w:tc>
        <w:tcPr>
          <w:tcW w:w="5245" w:type="dxa"/>
          <w:vAlign w:val="center"/>
        </w:tcPr>
        <w:p w14:paraId="0951DB80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781" w:type="dxa"/>
          <w:vAlign w:val="center"/>
        </w:tcPr>
        <w:p w14:paraId="245E72ED" w14:textId="77777777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D109451" w14:textId="77777777" w:rsidR="0073326A" w:rsidRDefault="0073326A" w:rsidP="0073326A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9ACF3" w14:textId="77777777" w:rsidR="00777F7D" w:rsidRDefault="00777F7D" w:rsidP="00650259">
      <w:pPr>
        <w:spacing w:after="0" w:line="240" w:lineRule="auto"/>
      </w:pPr>
      <w:r>
        <w:separator/>
      </w:r>
    </w:p>
  </w:footnote>
  <w:footnote w:type="continuationSeparator" w:id="0">
    <w:p w14:paraId="4F242A6F" w14:textId="77777777" w:rsidR="00777F7D" w:rsidRDefault="00777F7D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43C5DBD"/>
    <w:multiLevelType w:val="hybridMultilevel"/>
    <w:tmpl w:val="BCACC77C"/>
    <w:lvl w:ilvl="0" w:tplc="FB0214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AuYEqXUvvcbMiRhNRz04+vf9yenUW3v2JvI6UGQlBaEA/pmipthx+u6WYzCkCY+xzYYEK/pye+FD/0HwjMPCDw==" w:salt="axgevLxXNYoO7TE0+8Ilb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C3B"/>
    <w:rsid w:val="00052382"/>
    <w:rsid w:val="0006568A"/>
    <w:rsid w:val="00076F0F"/>
    <w:rsid w:val="00084253"/>
    <w:rsid w:val="00097520"/>
    <w:rsid w:val="000D1F49"/>
    <w:rsid w:val="001727CA"/>
    <w:rsid w:val="001F7DEB"/>
    <w:rsid w:val="00290F5E"/>
    <w:rsid w:val="002C56E6"/>
    <w:rsid w:val="00335230"/>
    <w:rsid w:val="00361E11"/>
    <w:rsid w:val="003B2BDB"/>
    <w:rsid w:val="003B4744"/>
    <w:rsid w:val="003B4B9C"/>
    <w:rsid w:val="003F0847"/>
    <w:rsid w:val="003F55D9"/>
    <w:rsid w:val="0040090B"/>
    <w:rsid w:val="0046302A"/>
    <w:rsid w:val="00486AF4"/>
    <w:rsid w:val="00487D2D"/>
    <w:rsid w:val="004D5D62"/>
    <w:rsid w:val="004F28A6"/>
    <w:rsid w:val="005112D0"/>
    <w:rsid w:val="005630D2"/>
    <w:rsid w:val="00577E06"/>
    <w:rsid w:val="005A3BF7"/>
    <w:rsid w:val="005D6CC7"/>
    <w:rsid w:val="005F2035"/>
    <w:rsid w:val="005F7990"/>
    <w:rsid w:val="00614DAB"/>
    <w:rsid w:val="0063739C"/>
    <w:rsid w:val="00650259"/>
    <w:rsid w:val="00651C81"/>
    <w:rsid w:val="006E62D8"/>
    <w:rsid w:val="00713D1C"/>
    <w:rsid w:val="00732B16"/>
    <w:rsid w:val="0073326A"/>
    <w:rsid w:val="00770F25"/>
    <w:rsid w:val="00777F7D"/>
    <w:rsid w:val="007A35A8"/>
    <w:rsid w:val="007A7C3B"/>
    <w:rsid w:val="007B0A85"/>
    <w:rsid w:val="007C6A52"/>
    <w:rsid w:val="00806FF3"/>
    <w:rsid w:val="00810F15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04FF9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8457E"/>
    <w:rsid w:val="00EB013B"/>
    <w:rsid w:val="00EB3B58"/>
    <w:rsid w:val="00EC7359"/>
    <w:rsid w:val="00EE3054"/>
    <w:rsid w:val="00F00606"/>
    <w:rsid w:val="00F01256"/>
    <w:rsid w:val="00F75A6D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6196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3326A"/>
  </w:style>
  <w:style w:type="paragraph" w:styleId="Kop1">
    <w:name w:val="heading 1"/>
    <w:basedOn w:val="Standaard"/>
    <w:link w:val="Kop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51C81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51C8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326A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51C8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51C8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7A7C3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semiHidden/>
    <w:qFormat/>
    <w:rsid w:val="00F75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ijknieuws@leidschendam-voorburg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vers\AppData\Roaming\Microsoft\Templates\Vergoeding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9D13458CC447E7B9C4FB6C1A0E4D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2EAED4-ACF7-455B-836E-86CD67F89474}"/>
      </w:docPartPr>
      <w:docPartBody>
        <w:p w:rsidR="006337B6" w:rsidRDefault="005C15C1">
          <w:pPr>
            <w:pStyle w:val="D19D13458CC447E7B9C4FB6C1A0E4DE6"/>
          </w:pPr>
          <w:r w:rsidRPr="005D6CC7">
            <w:rPr>
              <w:lang w:bidi="nl-NL"/>
            </w:rPr>
            <w:t>Telefoon</w:t>
          </w:r>
        </w:p>
      </w:docPartBody>
    </w:docPart>
    <w:docPart>
      <w:docPartPr>
        <w:name w:val="8DA5CAB5611A4012910238607ABD08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05AA22-DF01-4EED-B95D-117E4CEB3A80}"/>
      </w:docPartPr>
      <w:docPartBody>
        <w:p w:rsidR="006337B6" w:rsidRDefault="005C15C1">
          <w:pPr>
            <w:pStyle w:val="8DA5CAB5611A4012910238607ABD085C"/>
          </w:pPr>
          <w:r w:rsidRPr="005D6CC7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5C1"/>
    <w:rsid w:val="005C15C1"/>
    <w:rsid w:val="006337B6"/>
    <w:rsid w:val="007C124C"/>
    <w:rsid w:val="00B364AC"/>
    <w:rsid w:val="00F42AC9"/>
    <w:rsid w:val="00F9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19D13458CC447E7B9C4FB6C1A0E4DE6">
    <w:name w:val="D19D13458CC447E7B9C4FB6C1A0E4DE6"/>
  </w:style>
  <w:style w:type="paragraph" w:customStyle="1" w:styleId="8DA5CAB5611A4012910238607ABD085C">
    <w:name w:val="8DA5CAB5611A4012910238607ABD08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Vergoedingsformulier</Template>
  <TotalTime>0</TotalTime>
  <Pages>1</Pages>
  <Words>134</Words>
  <Characters>738</Characters>
  <Application>Microsoft Office Word</Application>
  <DocSecurity>8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2021-01-27T20:58:00Z</dcterms:created>
  <dcterms:modified xsi:type="dcterms:W3CDTF">2021-01-27T20:59:00Z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